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7205D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44A143C9" w14:textId="77777777" w:rsidR="00B3448B" w:rsidRPr="00642E12" w:rsidRDefault="00B3448B" w:rsidP="00B3448B"/>
    <w:p w14:paraId="79B2521A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E82AEF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E82AEF" w:rsidRPr="00E82AEF">
        <w:rPr>
          <w:rStyle w:val="a9"/>
        </w:rPr>
        <w:t>Федеральное государственное бюджетное учреждение «Всероссийский государственный Центр качества и стандартизации лекарственных средств для животных и кормов»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4904B8B7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28DA195E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552F1554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0A5210FC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09624261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19994ADF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04137706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520BE225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2CEF8BB8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7CCFE95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4F384E41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3E1EF9BE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455FB79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23A0F2C4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79C9E01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0A7CEEA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50B9D620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045871C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5011A53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4FFB816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7EA0FBA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00E3135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2269597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3E998C1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0D712B1C" w14:textId="77777777" w:rsidTr="004654AF">
        <w:trPr>
          <w:jc w:val="center"/>
        </w:trPr>
        <w:tc>
          <w:tcPr>
            <w:tcW w:w="3518" w:type="dxa"/>
            <w:vAlign w:val="center"/>
          </w:tcPr>
          <w:p w14:paraId="708E0A3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142BB97A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6C7745C6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36BCAF92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7FA84A9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76420819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5E3D9C7E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7CA97FE3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0D9C19CF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3896D4DE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44AE8DE7" w14:textId="77777777" w:rsidTr="004654AF">
        <w:trPr>
          <w:jc w:val="center"/>
        </w:trPr>
        <w:tc>
          <w:tcPr>
            <w:tcW w:w="3518" w:type="dxa"/>
            <w:vAlign w:val="center"/>
          </w:tcPr>
          <w:p w14:paraId="498F783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20037B72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118" w:type="dxa"/>
            <w:vAlign w:val="center"/>
          </w:tcPr>
          <w:p w14:paraId="40A3975C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063" w:type="dxa"/>
            <w:vAlign w:val="center"/>
          </w:tcPr>
          <w:p w14:paraId="5EF2812E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852BCF9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14:paraId="39284837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14:paraId="596742D1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69" w:type="dxa"/>
            <w:vAlign w:val="center"/>
          </w:tcPr>
          <w:p w14:paraId="697B27C9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4B23E62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9" w:type="dxa"/>
            <w:vAlign w:val="center"/>
          </w:tcPr>
          <w:p w14:paraId="351012D0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0F0F4DB1" w14:textId="77777777" w:rsidTr="004654AF">
        <w:trPr>
          <w:jc w:val="center"/>
        </w:trPr>
        <w:tc>
          <w:tcPr>
            <w:tcW w:w="3518" w:type="dxa"/>
            <w:vAlign w:val="center"/>
          </w:tcPr>
          <w:p w14:paraId="7786B6A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061AE9EF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118" w:type="dxa"/>
            <w:vAlign w:val="center"/>
          </w:tcPr>
          <w:p w14:paraId="518D3CA1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63" w:type="dxa"/>
            <w:vAlign w:val="center"/>
          </w:tcPr>
          <w:p w14:paraId="325BDF48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9918B20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14:paraId="2F93066B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14:paraId="366A0EC3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14:paraId="1DC52B27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015489E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9" w:type="dxa"/>
            <w:vAlign w:val="center"/>
          </w:tcPr>
          <w:p w14:paraId="3B8F99E2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7BE63282" w14:textId="77777777" w:rsidTr="004654AF">
        <w:trPr>
          <w:jc w:val="center"/>
        </w:trPr>
        <w:tc>
          <w:tcPr>
            <w:tcW w:w="3518" w:type="dxa"/>
            <w:vAlign w:val="center"/>
          </w:tcPr>
          <w:p w14:paraId="592449E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60350600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118" w:type="dxa"/>
            <w:vAlign w:val="center"/>
          </w:tcPr>
          <w:p w14:paraId="6D342655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63" w:type="dxa"/>
            <w:vAlign w:val="center"/>
          </w:tcPr>
          <w:p w14:paraId="04AF8025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BD3C942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66DCBD32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14:paraId="3D53074C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69" w:type="dxa"/>
            <w:vAlign w:val="center"/>
          </w:tcPr>
          <w:p w14:paraId="354BCA2C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797D27A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9" w:type="dxa"/>
            <w:vAlign w:val="center"/>
          </w:tcPr>
          <w:p w14:paraId="567259A7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4E24634A" w14:textId="77777777" w:rsidTr="004654AF">
        <w:trPr>
          <w:jc w:val="center"/>
        </w:trPr>
        <w:tc>
          <w:tcPr>
            <w:tcW w:w="3518" w:type="dxa"/>
            <w:vAlign w:val="center"/>
          </w:tcPr>
          <w:p w14:paraId="492C931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4E12FE78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9B90EC5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B7878DA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7C12281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7558A81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7AF2FF5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6CFB395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9290C0F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6C06660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37ED4DDF" w14:textId="77777777" w:rsidTr="004654AF">
        <w:trPr>
          <w:jc w:val="center"/>
        </w:trPr>
        <w:tc>
          <w:tcPr>
            <w:tcW w:w="3518" w:type="dxa"/>
            <w:vAlign w:val="center"/>
          </w:tcPr>
          <w:p w14:paraId="6501F5C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173FDD92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823D593" w14:textId="77777777" w:rsidR="00AF1EDF" w:rsidRPr="00F06873" w:rsidRDefault="00E82AE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61C53055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4DC151A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A2279AF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7A3165A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69D4420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A4B59C3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7BF7B62" w14:textId="77777777" w:rsidR="00AF1EDF" w:rsidRPr="00F06873" w:rsidRDefault="00E82AE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5D133BD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5BA9753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14:paraId="0BDB0418" w14:textId="7777777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424C37CC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0105757D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4978F0DC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3FBD0775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1D3E925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49A421E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8B4B51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9412F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6A85EE0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4CACB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C8AAD30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4F22F9EE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5E870D7C" w14:textId="7777777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14:paraId="6C38BE05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57DEB396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59C5F6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B03D69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4D4B59B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5EBD573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20C7800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0870BA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7D68BE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CC1603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195661E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B7B46A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4352E9AF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5EDBB736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E108E4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4C2DFBD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B23A26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411B0D55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45DB58A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0AE42821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DE43554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6DED25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0D3788E8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268BDC16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090AC8DA" w14:textId="77777777" w:rsidTr="004654AF">
        <w:tc>
          <w:tcPr>
            <w:tcW w:w="959" w:type="dxa"/>
            <w:shd w:val="clear" w:color="auto" w:fill="auto"/>
            <w:vAlign w:val="center"/>
          </w:tcPr>
          <w:p w14:paraId="7E1D318C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14:paraId="4102D074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03D11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78A51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61248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C29D4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1908B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6FE60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D7EE4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DC4CC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79DF8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81469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7CDA3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CBD93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58715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700DB1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1DBF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BF9D8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BB40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06B59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71CA3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67375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C391A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6B857B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E82AEF" w:rsidRPr="00F06873" w14:paraId="72F6ABA0" w14:textId="77777777" w:rsidTr="004654AF">
        <w:tc>
          <w:tcPr>
            <w:tcW w:w="959" w:type="dxa"/>
            <w:shd w:val="clear" w:color="auto" w:fill="auto"/>
            <w:vAlign w:val="center"/>
          </w:tcPr>
          <w:p w14:paraId="7DC808D7" w14:textId="77777777" w:rsidR="00E82AEF" w:rsidRPr="00F06873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E082267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санитарной и клинической микробиологии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1CC4D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FB7B2C8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552A495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E80C0C6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C701AD5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3C25257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0DDC247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672DC35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F76C2DC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1E3C8D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505C3C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934082C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C2A753F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3E0D5FE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7E3E87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317EEF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DF7203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25B91A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3AF662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0AE292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A2D422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2DB0CEB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3B766EA0" w14:textId="77777777" w:rsidTr="004654AF">
        <w:tc>
          <w:tcPr>
            <w:tcW w:w="959" w:type="dxa"/>
            <w:shd w:val="clear" w:color="auto" w:fill="auto"/>
            <w:vAlign w:val="center"/>
          </w:tcPr>
          <w:p w14:paraId="7C2309F7" w14:textId="77777777" w:rsidR="00E82AEF" w:rsidRPr="00F06873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74237D9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65680E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55D45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BF5C13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3C42A2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D512E6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42D76D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4F2A39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1373F8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54D1D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02789A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D96378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C9BCED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618AC4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C1563A9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9D17CC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A6B8EF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1A222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5CF30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6A404C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3197F9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008AB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0796076" w14:textId="77777777" w:rsidR="00E82AEF" w:rsidRPr="00F06873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50ADA2D" w14:textId="77777777" w:rsidTr="004654AF">
        <w:tc>
          <w:tcPr>
            <w:tcW w:w="959" w:type="dxa"/>
            <w:shd w:val="clear" w:color="auto" w:fill="auto"/>
            <w:vAlign w:val="center"/>
          </w:tcPr>
          <w:p w14:paraId="497ECF35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20E0115A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контроля за безопасностью обращения фармакологических лекарственных средств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066F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4E313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674762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CE69E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64CFC2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27340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A7606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CE883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F0BEC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77FA5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6F3B75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ECE0A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18343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3C1A4C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DC06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EE13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7B7C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5B04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42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C940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CE14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7CE9EBE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20CECEF9" w14:textId="77777777" w:rsidTr="004654AF">
        <w:tc>
          <w:tcPr>
            <w:tcW w:w="959" w:type="dxa"/>
            <w:shd w:val="clear" w:color="auto" w:fill="auto"/>
            <w:vAlign w:val="center"/>
          </w:tcPr>
          <w:p w14:paraId="7C60C1A4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3/712А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F1B3DB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8D95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9AF7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12C7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8898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4035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4A92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D6F7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E5C9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76DFE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790DB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0F18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2D4C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E79A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D1E23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53DF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E9A1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5AEB6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06AAD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49F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797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D14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5B521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10F4AED3" w14:textId="77777777" w:rsidTr="004654AF">
        <w:tc>
          <w:tcPr>
            <w:tcW w:w="959" w:type="dxa"/>
            <w:shd w:val="clear" w:color="auto" w:fill="auto"/>
            <w:vAlign w:val="center"/>
          </w:tcPr>
          <w:p w14:paraId="38E6F18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ECCEEC3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безопасности пищевой и кормовой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F068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FD5E52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BC465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8658E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B23F1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CEA95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E813E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F3920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D8D79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7823F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AB91D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ABCF4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DFB795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036B89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786E2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A26029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3D43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64A1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A2540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7D97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2B2F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21C1555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15C489C8" w14:textId="77777777" w:rsidTr="004654AF">
        <w:tc>
          <w:tcPr>
            <w:tcW w:w="959" w:type="dxa"/>
            <w:shd w:val="clear" w:color="auto" w:fill="auto"/>
            <w:vAlign w:val="center"/>
          </w:tcPr>
          <w:p w14:paraId="15E3868F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ADCE60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D31C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E917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4A0D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03BA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1D1FF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602B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71FFD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704D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5BAC0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E477C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D37C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5C6D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D0863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5BA5E9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CBF3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404F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42F62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E9AE8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936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1274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1663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4FC152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99A9EEE" w14:textId="77777777" w:rsidTr="004654AF">
        <w:tc>
          <w:tcPr>
            <w:tcW w:w="959" w:type="dxa"/>
            <w:shd w:val="clear" w:color="auto" w:fill="auto"/>
            <w:vAlign w:val="center"/>
          </w:tcPr>
          <w:p w14:paraId="2FE686D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D09185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6B6E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88DC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6F527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BB745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6B615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82D6F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7DCC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09CE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37DB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ECDC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D0FF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D4FA6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9603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A0787F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F6EC5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D66E0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47A5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64BF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BC27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1D0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BC12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A26B2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055C0AC7" w14:textId="77777777" w:rsidTr="004654AF">
        <w:tc>
          <w:tcPr>
            <w:tcW w:w="959" w:type="dxa"/>
            <w:shd w:val="clear" w:color="auto" w:fill="auto"/>
            <w:vAlign w:val="center"/>
          </w:tcPr>
          <w:p w14:paraId="1BD006C6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6A0AC81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068A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0704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3742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09BA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5094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5A214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BAEC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0120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48B4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2F4F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FA7B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525C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C3FC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B276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A40D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E635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A113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9C95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D28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76BA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A7C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AE7455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1A23E397" w14:textId="77777777" w:rsidTr="004654AF">
        <w:tc>
          <w:tcPr>
            <w:tcW w:w="959" w:type="dxa"/>
            <w:shd w:val="clear" w:color="auto" w:fill="auto"/>
            <w:vAlign w:val="center"/>
          </w:tcPr>
          <w:p w14:paraId="3716248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784E7CC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BD6E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3B71B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86DC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CF15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701DB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3180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0B3D8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4462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733A4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90C6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1C52F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A719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8773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5AFD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C214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9C90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5934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3BA6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6AF7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344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87C0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C007F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0581E737" w14:textId="77777777" w:rsidTr="004654AF">
        <w:tc>
          <w:tcPr>
            <w:tcW w:w="959" w:type="dxa"/>
            <w:shd w:val="clear" w:color="auto" w:fill="auto"/>
            <w:vAlign w:val="center"/>
          </w:tcPr>
          <w:p w14:paraId="6DDEDD8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E5CE21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2177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E39D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1A5AA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1471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4630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BD7D9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883DE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BBD9B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9BA1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9D5C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E3097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EFFB8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90E1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D27D0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998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EAC4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C0C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D09D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6BE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794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C889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D3CED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177CC0DF" w14:textId="77777777" w:rsidTr="004654AF">
        <w:tc>
          <w:tcPr>
            <w:tcW w:w="959" w:type="dxa"/>
            <w:shd w:val="clear" w:color="auto" w:fill="auto"/>
            <w:vAlign w:val="center"/>
          </w:tcPr>
          <w:p w14:paraId="638FCB3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E7423EC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92E2E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16E3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18DE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16DCD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22FC2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3001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BDAC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957C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CD821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038A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E870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24B72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9359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D99A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201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D917D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7429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945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AE7B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BC75D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0176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71F51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243D61FD" w14:textId="77777777" w:rsidTr="004654AF">
        <w:tc>
          <w:tcPr>
            <w:tcW w:w="959" w:type="dxa"/>
            <w:shd w:val="clear" w:color="auto" w:fill="auto"/>
            <w:vAlign w:val="center"/>
          </w:tcPr>
          <w:p w14:paraId="27FFDC77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B99694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Лаборант-исследователь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D25AF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F8C6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E686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D08C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9C78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BB13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F8C3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7EE1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AB70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F615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A503C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8FEA4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1B63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AC92B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5A9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761DE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670B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4256F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F65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AE027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100E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8AD1CF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63D24456" w14:textId="77777777" w:rsidTr="004654AF">
        <w:tc>
          <w:tcPr>
            <w:tcW w:w="959" w:type="dxa"/>
            <w:shd w:val="clear" w:color="auto" w:fill="auto"/>
            <w:vAlign w:val="center"/>
          </w:tcPr>
          <w:p w14:paraId="61E4DF2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2452D15D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Лаборатория контроля качества лекарственных средств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3694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0EFE48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E1E462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A7590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B3BE1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33F1B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71A05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C6129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68262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2F96A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58572B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B8E5C1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F701C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B117A0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83032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1DF5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507D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E975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4F74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34FE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D0F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773914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2278054A" w14:textId="77777777" w:rsidTr="004654AF">
        <w:tc>
          <w:tcPr>
            <w:tcW w:w="959" w:type="dxa"/>
            <w:shd w:val="clear" w:color="auto" w:fill="auto"/>
            <w:vAlign w:val="center"/>
          </w:tcPr>
          <w:p w14:paraId="149478E0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EEDF6DA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23DBF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BB6E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7B923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A53F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8A33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E6EE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66C9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48B5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7272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ABF9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83C6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59BC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AAE55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92E3C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CAAC8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48CC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292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1822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DD70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0596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1AC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754FC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790FDE4" w14:textId="77777777" w:rsidTr="004654AF">
        <w:tc>
          <w:tcPr>
            <w:tcW w:w="959" w:type="dxa"/>
            <w:shd w:val="clear" w:color="auto" w:fill="auto"/>
            <w:vAlign w:val="center"/>
          </w:tcPr>
          <w:p w14:paraId="716F9EA7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4/649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266467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E6A7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B2AD1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A600F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8039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1F7D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202E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AFC76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82D5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38FB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0A14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C5CE9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940F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10C5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C82F5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0061D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B67F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4D8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64C0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0F88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8A3B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0C8C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78941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69025B73" w14:textId="77777777" w:rsidTr="004654AF">
        <w:tc>
          <w:tcPr>
            <w:tcW w:w="959" w:type="dxa"/>
            <w:shd w:val="clear" w:color="auto" w:fill="auto"/>
            <w:vAlign w:val="center"/>
          </w:tcPr>
          <w:p w14:paraId="5068E4D3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31F5A0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CE98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AB800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5ADE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20B9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739B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29D3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A411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31A58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A73E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15790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D216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A311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D901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32397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8866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C272E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DDD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E2C2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EA62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883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F434D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79B39B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353A132" w14:textId="77777777" w:rsidTr="004654AF">
        <w:tc>
          <w:tcPr>
            <w:tcW w:w="959" w:type="dxa"/>
            <w:shd w:val="clear" w:color="auto" w:fill="auto"/>
            <w:vAlign w:val="center"/>
          </w:tcPr>
          <w:p w14:paraId="1A7B448A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011BFB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9B28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67D9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FF290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D5F9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C4914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05520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2830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D5CE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52E6B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69E2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33A6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8333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625C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E8A10B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B136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78E8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7FCD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EF663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1BD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38F57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2DA7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08682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7F6B7C2C" w14:textId="77777777" w:rsidTr="004654AF">
        <w:tc>
          <w:tcPr>
            <w:tcW w:w="959" w:type="dxa"/>
            <w:shd w:val="clear" w:color="auto" w:fill="auto"/>
            <w:vAlign w:val="center"/>
          </w:tcPr>
          <w:p w14:paraId="4A5BEF01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ECCC29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610F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A4E2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A488A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1A73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C784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4569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F6B9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25FA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05AF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21CB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8200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4C993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9E53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1EAE0B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B72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2063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8607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C86E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4B12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208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6BB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D3904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220D4B06" w14:textId="77777777" w:rsidTr="004654AF">
        <w:tc>
          <w:tcPr>
            <w:tcW w:w="959" w:type="dxa"/>
            <w:shd w:val="clear" w:color="auto" w:fill="auto"/>
            <w:vAlign w:val="center"/>
          </w:tcPr>
          <w:p w14:paraId="59879520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70D141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1882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4ACB9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7031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195B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EAB7B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9630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C073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0C402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05E93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D1B7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7AA53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21DDE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4B42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038C4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DDE2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3DED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D778B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3E7E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9886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D16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2D1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A8BD8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1043FB37" w14:textId="77777777" w:rsidTr="004654AF">
        <w:tc>
          <w:tcPr>
            <w:tcW w:w="959" w:type="dxa"/>
            <w:shd w:val="clear" w:color="auto" w:fill="auto"/>
            <w:vAlign w:val="center"/>
          </w:tcPr>
          <w:p w14:paraId="7303D9A0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C0D505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B911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DEA97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1801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FB1F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F112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60B7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6DCB3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1A3C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89F8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17BB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8500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6F1F2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0A46A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0452C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C2DD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C68CF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A37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CCE8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FA8E6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36BB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BA3C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DC100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2078B38E" w14:textId="77777777" w:rsidTr="004654AF">
        <w:tc>
          <w:tcPr>
            <w:tcW w:w="959" w:type="dxa"/>
            <w:shd w:val="clear" w:color="auto" w:fill="auto"/>
            <w:vAlign w:val="center"/>
          </w:tcPr>
          <w:p w14:paraId="1B0924F4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8DB726A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C13B2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0812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A95B5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229BB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BC58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99B59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D7B0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88DE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CBB1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60C5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971B4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FD388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6E311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65E12F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0ACF9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C9EA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DA8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A94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A9F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5CA8A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FDEC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9D30BC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6EEFBD0D" w14:textId="77777777" w:rsidTr="004654AF">
        <w:tc>
          <w:tcPr>
            <w:tcW w:w="959" w:type="dxa"/>
            <w:shd w:val="clear" w:color="auto" w:fill="auto"/>
            <w:vAlign w:val="center"/>
          </w:tcPr>
          <w:p w14:paraId="518D20A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2E29BCB9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вирусологии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39BED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C5A98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9EAC4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4453F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FA77AD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71FE15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D14CE0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22FB8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BC42D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021E91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FF8AA1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1A31D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9B5B1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A64F5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3474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789DC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4A62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A100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9E8A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2969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B78D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6ACD18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272FE59B" w14:textId="77777777" w:rsidTr="004654AF">
        <w:tc>
          <w:tcPr>
            <w:tcW w:w="959" w:type="dxa"/>
            <w:shd w:val="clear" w:color="auto" w:fill="auto"/>
            <w:vAlign w:val="center"/>
          </w:tcPr>
          <w:p w14:paraId="7E3489B7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942432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Лаборант-исследователь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3D6F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EF2D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BDF16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E329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B6443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6439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FC6B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BEC4C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909F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3DFF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923A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E271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27C1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04706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C2C47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F867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B1B6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6AC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3271E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942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390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10EFDE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0D3FE33" w14:textId="77777777" w:rsidTr="004654AF">
        <w:tc>
          <w:tcPr>
            <w:tcW w:w="959" w:type="dxa"/>
            <w:shd w:val="clear" w:color="auto" w:fill="auto"/>
            <w:vAlign w:val="center"/>
          </w:tcPr>
          <w:p w14:paraId="73883EDA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4CE01F57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бактериологии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1F27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F29B4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DED35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02A8D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B814A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A1C5B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CFA6A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DD8EA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9E306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0B2980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E7F5DD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74019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1281B3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AA8BF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BE1C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4E6B7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7E62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9B0B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DE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29E13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B1433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526D293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48B49CE9" w14:textId="77777777" w:rsidTr="004654AF">
        <w:tc>
          <w:tcPr>
            <w:tcW w:w="959" w:type="dxa"/>
            <w:shd w:val="clear" w:color="auto" w:fill="auto"/>
            <w:vAlign w:val="center"/>
          </w:tcPr>
          <w:p w14:paraId="1FCBB9BB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A0EE2F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DE643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B704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39FB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60AB5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98FF7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8E600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071C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D95A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8064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929E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C918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B52F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F723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F1DFF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E367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17A7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7531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F059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93E1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462B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F67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6CD1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5D2CF043" w14:textId="77777777" w:rsidTr="004654AF">
        <w:tc>
          <w:tcPr>
            <w:tcW w:w="959" w:type="dxa"/>
            <w:shd w:val="clear" w:color="auto" w:fill="auto"/>
            <w:vAlign w:val="center"/>
          </w:tcPr>
          <w:p w14:paraId="53F46000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113B32B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 отделом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CD6A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73616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6CF2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A9A8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ADA25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3B10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F4A6E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B328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2AA4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EFA7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F8AF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65A3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3672C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ADEF4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4EC89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718C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239B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B73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3C82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0A1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2C857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C0955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49E1A576" w14:textId="77777777" w:rsidTr="004654AF">
        <w:tc>
          <w:tcPr>
            <w:tcW w:w="959" w:type="dxa"/>
            <w:shd w:val="clear" w:color="auto" w:fill="auto"/>
            <w:vAlign w:val="center"/>
          </w:tcPr>
          <w:p w14:paraId="200A17E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44B3EB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 отделом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B7098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F53A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D75A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C53CA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B4BC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A66D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CFB5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805E9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BA6E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31BA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DDCE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3B5C4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4FF8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FEAA4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BD02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0582B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73C0C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B866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2E96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5906E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6BBC7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B2AF4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51664210" w14:textId="77777777" w:rsidTr="004654AF">
        <w:tc>
          <w:tcPr>
            <w:tcW w:w="959" w:type="dxa"/>
            <w:shd w:val="clear" w:color="auto" w:fill="auto"/>
            <w:vAlign w:val="center"/>
          </w:tcPr>
          <w:p w14:paraId="70957AA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9044BF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AA1D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3FF6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E5D8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A243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0694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740F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7672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1E492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E96F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78B71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1594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E8F8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9B65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69BFA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F7CD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94AC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9C430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469F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21FD5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0035C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1B67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F516A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251E92D7" w14:textId="77777777" w:rsidTr="004654AF">
        <w:tc>
          <w:tcPr>
            <w:tcW w:w="959" w:type="dxa"/>
            <w:shd w:val="clear" w:color="auto" w:fill="auto"/>
            <w:vAlign w:val="center"/>
          </w:tcPr>
          <w:p w14:paraId="5B0142B7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695DB1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3C28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F4BC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EC5C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AC98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5B2C3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BD2C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6C8B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4348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4A872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2FAC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0303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AE6A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4854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DB7CA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A5F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4DC1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0E38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CE2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647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01DD4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2AEC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C48EFA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2BFD0BAA" w14:textId="77777777" w:rsidTr="004654AF">
        <w:tc>
          <w:tcPr>
            <w:tcW w:w="959" w:type="dxa"/>
            <w:shd w:val="clear" w:color="auto" w:fill="auto"/>
            <w:vAlign w:val="center"/>
          </w:tcPr>
          <w:p w14:paraId="20F40C4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881F9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31B4B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EF5C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CDA9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E1CC7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6DEC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1C09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9F76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A107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B08B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F41A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9B05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1FC1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527D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B95E7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53A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300A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001D0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66550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801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9C1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09B12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6DD89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780F54D7" w14:textId="77777777" w:rsidTr="004654AF">
        <w:tc>
          <w:tcPr>
            <w:tcW w:w="959" w:type="dxa"/>
            <w:shd w:val="clear" w:color="auto" w:fill="auto"/>
            <w:vAlign w:val="center"/>
          </w:tcPr>
          <w:p w14:paraId="25B5529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2E8941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545C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5A60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384C9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DFC8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24491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1395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47DE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3343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B2C23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D0F9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0B9D5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A0D09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6F79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48CE18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4C3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AE564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2FB4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3A2D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DFE5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68A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8A92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51600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2D4A9C47" w14:textId="77777777" w:rsidTr="004654AF">
        <w:tc>
          <w:tcPr>
            <w:tcW w:w="959" w:type="dxa"/>
            <w:shd w:val="clear" w:color="auto" w:fill="auto"/>
            <w:vAlign w:val="center"/>
          </w:tcPr>
          <w:p w14:paraId="7F36A30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32/2021-1А (32/2021А)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1A401A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1A14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93C0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4E3B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3AB1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C6B28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BB717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FD5B8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ACBD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DBB8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3BA7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9358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BB72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274E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0295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246D8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8A8D2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556F3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98D3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538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A4D3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592B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AF03C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50A2D2C5" w14:textId="77777777" w:rsidTr="004654AF">
        <w:tc>
          <w:tcPr>
            <w:tcW w:w="959" w:type="dxa"/>
            <w:shd w:val="clear" w:color="auto" w:fill="auto"/>
            <w:vAlign w:val="center"/>
          </w:tcPr>
          <w:p w14:paraId="225A2D9B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89456AA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CDC3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C936A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42D05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3F05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C98B8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FB61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DA93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63F1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28AB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4C4C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103F6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5D81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363E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71680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531E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D544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A959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FA1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69855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2D2E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A34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B77DE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1BD0B726" w14:textId="77777777" w:rsidTr="004654AF">
        <w:tc>
          <w:tcPr>
            <w:tcW w:w="959" w:type="dxa"/>
            <w:shd w:val="clear" w:color="auto" w:fill="auto"/>
            <w:vAlign w:val="center"/>
          </w:tcPr>
          <w:p w14:paraId="117CA4D7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35/2021-1А (35/2021А)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CC7457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981C3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7EAE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F023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7F38F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BA49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B4F6A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664D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AB13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1649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FFE7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4EDD6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8F59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6C7B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FC402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248B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9D95C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8733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66B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8765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E197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CD1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45F6C7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7E5C16E2" w14:textId="77777777" w:rsidTr="004654AF">
        <w:tc>
          <w:tcPr>
            <w:tcW w:w="959" w:type="dxa"/>
            <w:shd w:val="clear" w:color="auto" w:fill="auto"/>
            <w:vAlign w:val="center"/>
          </w:tcPr>
          <w:p w14:paraId="310EDCD6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3AC1C7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28C66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5173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CFAE8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6671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2EE8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8DB8E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FC26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6C43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73F2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22D0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A6CE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4B9C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AC6D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F6E4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AD1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3266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8D2C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01CD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31B6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35C3D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645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DCEB7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1EEA004A" w14:textId="77777777" w:rsidTr="004654AF">
        <w:tc>
          <w:tcPr>
            <w:tcW w:w="959" w:type="dxa"/>
            <w:shd w:val="clear" w:color="auto" w:fill="auto"/>
            <w:vAlign w:val="center"/>
          </w:tcPr>
          <w:p w14:paraId="2DE6E898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43/2021-1А </w:t>
            </w:r>
            <w:r>
              <w:rPr>
                <w:sz w:val="18"/>
                <w:szCs w:val="18"/>
              </w:rPr>
              <w:lastRenderedPageBreak/>
              <w:t>(43/2021А)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75D8E0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0DD2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40444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87D5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06E5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9548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FBD9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CE05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AEFA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C8EC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1A55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5CEA5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9794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2AC9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F8E87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EF0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64941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92DF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439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8C7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90EA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3B05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CC223F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6D81BE0E" w14:textId="77777777" w:rsidTr="004654AF">
        <w:tc>
          <w:tcPr>
            <w:tcW w:w="959" w:type="dxa"/>
            <w:shd w:val="clear" w:color="auto" w:fill="auto"/>
            <w:vAlign w:val="center"/>
          </w:tcPr>
          <w:p w14:paraId="1219D6A6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4C67E3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Лаборант-исследователь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3A312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7D70A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5780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E2CFD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4C1C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FBEE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040D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8207D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73DF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5FAE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A6D1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B621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2C12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0D95C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BE45C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88EF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C42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5FEB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D5DA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32208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65E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93C68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82AEF" w:rsidRPr="00F06873" w14:paraId="7B0B44E2" w14:textId="77777777" w:rsidTr="004654AF">
        <w:tc>
          <w:tcPr>
            <w:tcW w:w="959" w:type="dxa"/>
            <w:shd w:val="clear" w:color="auto" w:fill="auto"/>
            <w:vAlign w:val="center"/>
          </w:tcPr>
          <w:p w14:paraId="25650AD6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305D6F03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микологии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78939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BC1F4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CC94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7499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53CD2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955AC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6D22D0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81549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3B60C7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A08F1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4236F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E7711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8E35D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58ADE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7B0A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57E8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6E0A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853C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5F19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5846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8620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5F9891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6BE23962" w14:textId="77777777" w:rsidTr="004654AF">
        <w:tc>
          <w:tcPr>
            <w:tcW w:w="959" w:type="dxa"/>
            <w:shd w:val="clear" w:color="auto" w:fill="auto"/>
            <w:vAlign w:val="center"/>
          </w:tcPr>
          <w:p w14:paraId="7A5E935A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47CA46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27AC8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12B3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85A3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E37F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A12E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7521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99E5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16AD8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0B2A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5ABAB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B9590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98CF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512B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EF1C9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7F9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9FB71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3F593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DD8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7EA5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A545E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780AD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0446B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C3AFE0A" w14:textId="77777777" w:rsidTr="004654AF">
        <w:tc>
          <w:tcPr>
            <w:tcW w:w="959" w:type="dxa"/>
            <w:shd w:val="clear" w:color="auto" w:fill="auto"/>
            <w:vAlign w:val="center"/>
          </w:tcPr>
          <w:p w14:paraId="60C05764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E57BA8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C5BE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1E0F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3EE5E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06A7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512E7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70D52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AE73B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9AFE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1FF4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EBA06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75BAB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886E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F38AE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D2546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48F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FFB0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22FF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387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268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B86F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9F07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CE3DA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07C5532A" w14:textId="77777777" w:rsidTr="004654AF">
        <w:tc>
          <w:tcPr>
            <w:tcW w:w="959" w:type="dxa"/>
            <w:shd w:val="clear" w:color="auto" w:fill="auto"/>
            <w:vAlign w:val="center"/>
          </w:tcPr>
          <w:p w14:paraId="3E308A58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7381B19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питательных сред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7472B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46187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CA2F1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21A80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DB313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9F7BD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02ACA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49ECA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AD6FF7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513BF7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1A511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4992F5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3BB4DF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33ABD4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F5BB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B168D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3FAA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81229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183D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FEA7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6668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0D35D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03DD2D93" w14:textId="77777777" w:rsidTr="004654AF">
        <w:tc>
          <w:tcPr>
            <w:tcW w:w="959" w:type="dxa"/>
            <w:shd w:val="clear" w:color="auto" w:fill="auto"/>
            <w:vAlign w:val="center"/>
          </w:tcPr>
          <w:p w14:paraId="38141E3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184/2021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D8FBE6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449C6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3184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A4803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D81B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97224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09E5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A6762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0F84F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6DE16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6D4A8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D08DD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DE03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29539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E7961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A7500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B5D12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53F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3C63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D8C69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82E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171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C0982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1F4F3B96" w14:textId="77777777" w:rsidTr="004654AF">
        <w:tc>
          <w:tcPr>
            <w:tcW w:w="959" w:type="dxa"/>
            <w:shd w:val="clear" w:color="auto" w:fill="auto"/>
            <w:vAlign w:val="center"/>
          </w:tcPr>
          <w:p w14:paraId="572A06B1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4F872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0178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8343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BA16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FC11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27AA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389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8466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684A2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F143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B5CD6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9693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B7E5A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F290B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3A75E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D9A0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E71B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468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569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CE43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BB2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6BAB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9AE50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981C804" w14:textId="77777777" w:rsidTr="004654AF">
        <w:tc>
          <w:tcPr>
            <w:tcW w:w="959" w:type="dxa"/>
            <w:shd w:val="clear" w:color="auto" w:fill="auto"/>
            <w:vAlign w:val="center"/>
          </w:tcPr>
          <w:p w14:paraId="3DADBDD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598EFE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CF79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7895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0A903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4C02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04CA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CC6F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D2A50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11217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3D564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23B4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C854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52EF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C5C1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9AC39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3205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FC6BE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C55D3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967D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ADC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DF3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A36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E0323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0AC26B5" w14:textId="77777777" w:rsidTr="004654AF">
        <w:tc>
          <w:tcPr>
            <w:tcW w:w="959" w:type="dxa"/>
            <w:shd w:val="clear" w:color="auto" w:fill="auto"/>
            <w:vAlign w:val="center"/>
          </w:tcPr>
          <w:p w14:paraId="12E3190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44A1C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Аппаратчик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FFF1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CEF5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BF86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A576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B61D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A74B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1648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EE3A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353F6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CE9EA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AA0C2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A1A5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600E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C19A3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907C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00E6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8F76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59FA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979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7A86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774AA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17856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25ACE9F" w14:textId="77777777" w:rsidTr="004654AF">
        <w:tc>
          <w:tcPr>
            <w:tcW w:w="959" w:type="dxa"/>
            <w:shd w:val="clear" w:color="auto" w:fill="auto"/>
            <w:vAlign w:val="center"/>
          </w:tcPr>
          <w:p w14:paraId="5755A86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C2B19B2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«Виварный комплекс»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8568B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50E8D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A4C70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17CA3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59EC5D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71874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0481F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9DEC4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216CD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FE110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8329F5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91893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ED77C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BC7E6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CDC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FDE5D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A8E7C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91B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CF14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5482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065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3BABA1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341B6028" w14:textId="77777777" w:rsidTr="004654AF">
        <w:tc>
          <w:tcPr>
            <w:tcW w:w="959" w:type="dxa"/>
            <w:shd w:val="clear" w:color="auto" w:fill="auto"/>
            <w:vAlign w:val="center"/>
          </w:tcPr>
          <w:p w14:paraId="30B56F1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72E00E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0A3CB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C946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9132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4446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4657F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A96A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5883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C02C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7F0F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76879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3BB6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E434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B64D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C438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B620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0D1D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1F17D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E1E4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038D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4FE7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64E2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E5A95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730557DF" w14:textId="77777777" w:rsidTr="004654AF">
        <w:tc>
          <w:tcPr>
            <w:tcW w:w="959" w:type="dxa"/>
            <w:shd w:val="clear" w:color="auto" w:fill="auto"/>
            <w:vAlign w:val="center"/>
          </w:tcPr>
          <w:p w14:paraId="1944BE11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58/2021А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3C5C5A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AFE22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83DC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BFDD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94AF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2695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40E2B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46D40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4033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0F5E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ACA60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69B52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5780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F7AD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C6D9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800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8064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96135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7060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FE0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B45F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B3D0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35D72A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6EC9CD6C" w14:textId="77777777" w:rsidTr="004654AF">
        <w:tc>
          <w:tcPr>
            <w:tcW w:w="959" w:type="dxa"/>
            <w:shd w:val="clear" w:color="auto" w:fill="auto"/>
            <w:vAlign w:val="center"/>
          </w:tcPr>
          <w:p w14:paraId="2F08FDF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61/2021АА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7040BF5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4B68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06464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C248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5931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D005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711B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3A04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BF0F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B09A3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1846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51E03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1489E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FB6BE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66BE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2A8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F40A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4224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2F0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C622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1C38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320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727D95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E131635" w14:textId="77777777" w:rsidTr="004654AF">
        <w:tc>
          <w:tcPr>
            <w:tcW w:w="959" w:type="dxa"/>
            <w:shd w:val="clear" w:color="auto" w:fill="auto"/>
            <w:vAlign w:val="center"/>
          </w:tcPr>
          <w:p w14:paraId="4EDA9AE0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337459EB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приема образцов и учета результатов исследований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AA5E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FF224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77D3C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A90855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55925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7EECBD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F0E13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074CE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51E5B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8B04EF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ED3613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E45F1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C3D205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00D9D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6B2A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4920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709F5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9DF2C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7851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D3E4F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03CA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67A54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7B427225" w14:textId="77777777" w:rsidTr="004654AF">
        <w:tc>
          <w:tcPr>
            <w:tcW w:w="959" w:type="dxa"/>
            <w:shd w:val="clear" w:color="auto" w:fill="auto"/>
            <w:vAlign w:val="center"/>
          </w:tcPr>
          <w:p w14:paraId="1D47C6C6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A15366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0956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3932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5E0E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6F86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7730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8EDD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E1D0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05FC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C033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8250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4E0ED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9CAC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8F5B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5C6E2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EEF9D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F2AD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FCBA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09F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562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91E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F7AE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4EBF5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611B8992" w14:textId="77777777" w:rsidTr="004654AF">
        <w:tc>
          <w:tcPr>
            <w:tcW w:w="959" w:type="dxa"/>
            <w:shd w:val="clear" w:color="auto" w:fill="auto"/>
            <w:vAlign w:val="center"/>
          </w:tcPr>
          <w:p w14:paraId="3F21F51F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14C56D86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Территориальное отделение Манихино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0757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5A8BE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59D59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08E96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9283E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7E5D4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71D07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FC7E9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361FBA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FEF6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055A4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850D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B5C21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389080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9746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7DE9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7990F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BB6A1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2A3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9C56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A2534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E6203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42EE20D7" w14:textId="77777777" w:rsidTr="004654AF">
        <w:tc>
          <w:tcPr>
            <w:tcW w:w="959" w:type="dxa"/>
            <w:shd w:val="clear" w:color="auto" w:fill="auto"/>
            <w:vAlign w:val="center"/>
          </w:tcPr>
          <w:p w14:paraId="7879984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D4C23F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2CE9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15A5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6E5E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2E31B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3557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7526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45EDE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C580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E656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7FE5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84C8A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12569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914B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4F839C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CCF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31C33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1B7D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A9C9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ACA9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277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E994B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BFAE3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D93BF4C" w14:textId="77777777" w:rsidTr="004654AF">
        <w:tc>
          <w:tcPr>
            <w:tcW w:w="959" w:type="dxa"/>
            <w:shd w:val="clear" w:color="auto" w:fill="auto"/>
            <w:vAlign w:val="center"/>
          </w:tcPr>
          <w:p w14:paraId="446EB03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56B458F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экспертизы иммунобиологических лекарственных средств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586A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DF690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71899C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5D067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13C5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C85EB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89638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5F988E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105FD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DEC53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E3A28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8226C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B9A13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0F8C6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EE6A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77AE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65991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AF8D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CFA3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5CFE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C4A3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37C28C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06643E29" w14:textId="77777777" w:rsidTr="004654AF">
        <w:tc>
          <w:tcPr>
            <w:tcW w:w="959" w:type="dxa"/>
            <w:shd w:val="clear" w:color="auto" w:fill="auto"/>
            <w:vAlign w:val="center"/>
          </w:tcPr>
          <w:p w14:paraId="681E891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7D55CC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51604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E776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BFF6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59D2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AEF439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7FFCB1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1E509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07D0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E44D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796AA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FEC3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A7455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1B9F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ABEFD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1E2A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535BA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EF2BB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6D11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77F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BEAB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B67F0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34EC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129EFEE" w14:textId="77777777" w:rsidTr="004654AF">
        <w:tc>
          <w:tcPr>
            <w:tcW w:w="959" w:type="dxa"/>
            <w:shd w:val="clear" w:color="auto" w:fill="auto"/>
            <w:vAlign w:val="center"/>
          </w:tcPr>
          <w:p w14:paraId="4EB1694F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721E14E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CD2C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31091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3567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C23F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503061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00CDAF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3954A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716E7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A7EFB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A374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B56D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278EE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A23B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3E14D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6660D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9E0D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0D3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A27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8C5F7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3804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18E2A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8BCE1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01AC9196" w14:textId="77777777" w:rsidTr="004654AF">
        <w:tc>
          <w:tcPr>
            <w:tcW w:w="959" w:type="dxa"/>
            <w:shd w:val="clear" w:color="auto" w:fill="auto"/>
            <w:vAlign w:val="center"/>
          </w:tcPr>
          <w:p w14:paraId="00E647A5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5731A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197E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0AA93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0AF7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C9321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E9255A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EEC7F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F25B3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A11DB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FE218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58A0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15A05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B406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6F728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A88B02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DABA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34CD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CEE6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70B82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5515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1F222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EAD1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AF3AFD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0EEA1C1" w14:textId="77777777" w:rsidTr="004654AF">
        <w:tc>
          <w:tcPr>
            <w:tcW w:w="959" w:type="dxa"/>
            <w:shd w:val="clear" w:color="auto" w:fill="auto"/>
            <w:vAlign w:val="center"/>
          </w:tcPr>
          <w:p w14:paraId="5459E4D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AD9CB3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6142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3415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29E4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2B5A6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536BD6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00D49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BFE9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6DB7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2F42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0F5F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E2227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51C4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D9A6B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6DCBA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CF6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8E96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E54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7ED2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524D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6DA4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42F4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C9A92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7A577A66" w14:textId="77777777" w:rsidTr="004654AF">
        <w:tc>
          <w:tcPr>
            <w:tcW w:w="959" w:type="dxa"/>
            <w:shd w:val="clear" w:color="auto" w:fill="auto"/>
            <w:vAlign w:val="center"/>
          </w:tcPr>
          <w:p w14:paraId="4DC02F05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0D8BEB6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консультационно-методической и договорной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193B8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10DD4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9B5B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5215B8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BC0FC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ADEA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C01A86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6A5F52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7BB61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9BB8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2F158B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FE443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2EE731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60C219D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670B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92A59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B48DA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A9F85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A9B4F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9055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3B4C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3AF8EA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6C67E54A" w14:textId="77777777" w:rsidTr="004654AF">
        <w:tc>
          <w:tcPr>
            <w:tcW w:w="959" w:type="dxa"/>
            <w:shd w:val="clear" w:color="auto" w:fill="auto"/>
            <w:vAlign w:val="center"/>
          </w:tcPr>
          <w:p w14:paraId="08FF91E5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F8CB4F7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07391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267E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C914D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322C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3E384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A5358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803E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DC280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F80B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EB815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DA39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09F90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A3503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49438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B1051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1DE6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90C1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F1C4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B46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6AB21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3E45F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30EDE0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86609C3" w14:textId="77777777" w:rsidTr="004654AF">
        <w:tc>
          <w:tcPr>
            <w:tcW w:w="959" w:type="dxa"/>
            <w:shd w:val="clear" w:color="auto" w:fill="auto"/>
            <w:vAlign w:val="center"/>
          </w:tcPr>
          <w:p w14:paraId="68D43DA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4ECEB8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5D3D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0DAE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DF90D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C3A3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5521C1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A0D2C7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6FF0A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710B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C26C6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C6AF5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40C4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B358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60AC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5C649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FC74E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1E92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D889E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031B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EF69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AAA7C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F3223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07520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BAC8CAC" w14:textId="77777777" w:rsidTr="004654AF">
        <w:tc>
          <w:tcPr>
            <w:tcW w:w="959" w:type="dxa"/>
            <w:shd w:val="clear" w:color="auto" w:fill="auto"/>
            <w:vAlign w:val="center"/>
          </w:tcPr>
          <w:p w14:paraId="0D91501D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BB2CF3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B813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D23D8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8EED7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3983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C7828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8BBD77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450F4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67C89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884D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15347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8A327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BFB1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1922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95E55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633C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FC89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2AF6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34167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D8F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8A89F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AC6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D01086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A2388CA" w14:textId="77777777" w:rsidTr="004654AF">
        <w:tc>
          <w:tcPr>
            <w:tcW w:w="959" w:type="dxa"/>
            <w:shd w:val="clear" w:color="auto" w:fill="auto"/>
            <w:vAlign w:val="center"/>
          </w:tcPr>
          <w:p w14:paraId="659D64D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33964D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19F9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7C71C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24E1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DA14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A3E15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ADAE07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E2DD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4F936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D5DEF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D82E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8A621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E136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F70C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B9A4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E56F4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EB629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22C9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E5B9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FA29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20A3C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730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C5814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7E8318B" w14:textId="77777777" w:rsidTr="004654AF">
        <w:tc>
          <w:tcPr>
            <w:tcW w:w="959" w:type="dxa"/>
            <w:shd w:val="clear" w:color="auto" w:fill="auto"/>
            <w:vAlign w:val="center"/>
          </w:tcPr>
          <w:p w14:paraId="204398C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5C48091D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«Ветеринарный центр»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9298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CDFB7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D827F9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26528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DE30F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008EC1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155F3F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97D1AC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F7837A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1FBDDD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679F7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027B28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DF9CB6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52FDE64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77BE7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D25CB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C3D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1754E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2175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B480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ACABF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764E60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61FD8E72" w14:textId="77777777" w:rsidTr="004654AF">
        <w:tc>
          <w:tcPr>
            <w:tcW w:w="959" w:type="dxa"/>
            <w:shd w:val="clear" w:color="auto" w:fill="auto"/>
            <w:vAlign w:val="center"/>
          </w:tcPr>
          <w:p w14:paraId="61C1812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78599D3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6B24D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72441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AB38B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AAAE5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EE7FB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A5857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FDE9B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FCEAC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C6A1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31EF8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BEE76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C15B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E1FBF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68C71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F67FF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9907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CCCC6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C9E36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25E6C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2F3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AB65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402FF0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7ACECC7" w14:textId="77777777" w:rsidTr="004654AF">
        <w:tc>
          <w:tcPr>
            <w:tcW w:w="959" w:type="dxa"/>
            <w:shd w:val="clear" w:color="auto" w:fill="auto"/>
            <w:vAlign w:val="center"/>
          </w:tcPr>
          <w:p w14:paraId="574E976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D1280FC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развития и договорной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EB437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1876F0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3BAB6E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D08B7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271D1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372797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9ABE84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2FB089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38675E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8661D5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07FBD0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F83F1F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3E74A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B11DE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8DAF9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9536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5B8AA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E22B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AD19F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C8C6A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79026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E5E032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48884E2A" w14:textId="77777777" w:rsidTr="004654AF">
        <w:tc>
          <w:tcPr>
            <w:tcW w:w="959" w:type="dxa"/>
            <w:shd w:val="clear" w:color="auto" w:fill="auto"/>
            <w:vAlign w:val="center"/>
          </w:tcPr>
          <w:p w14:paraId="50046BCE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A88BAF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03AE3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3F2E3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DC39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9822E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17F9B2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76F4F9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4CADA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AE545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E6F09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A7A5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81E3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F9A3E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112E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11FB85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EF5D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D0F90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EEB54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DF5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0039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787D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E2E28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B18267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478CA6C2" w14:textId="77777777" w:rsidTr="004654AF">
        <w:tc>
          <w:tcPr>
            <w:tcW w:w="959" w:type="dxa"/>
            <w:shd w:val="clear" w:color="auto" w:fill="auto"/>
            <w:vAlign w:val="center"/>
          </w:tcPr>
          <w:p w14:paraId="302B7E2C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941A74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C79E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06036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BD5B3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61FE5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6624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B80AF4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D2233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9EEE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322F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4F560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A5201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CC02D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96DE8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4E4DA9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A351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6D7E7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97CB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2380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3BF2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089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0CF0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761372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36891506" w14:textId="77777777" w:rsidTr="004654AF">
        <w:tc>
          <w:tcPr>
            <w:tcW w:w="959" w:type="dxa"/>
            <w:shd w:val="clear" w:color="auto" w:fill="auto"/>
            <w:vAlign w:val="center"/>
          </w:tcPr>
          <w:p w14:paraId="79E63C09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9A2420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68A70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DCBBB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1A453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DDC1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043A5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E20C1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A045E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A56A6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EEFA6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0A3D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D6106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409E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18243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43134D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C5933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ADA7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F18A6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6B2E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B52C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43F2A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1312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487BDC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7A42763" w14:textId="77777777" w:rsidTr="004654AF">
        <w:tc>
          <w:tcPr>
            <w:tcW w:w="959" w:type="dxa"/>
            <w:shd w:val="clear" w:color="auto" w:fill="auto"/>
            <w:vAlign w:val="center"/>
          </w:tcPr>
          <w:p w14:paraId="43F85FD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0132026 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80D08F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CDCC8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2D057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3710E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8F44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358F4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1C5DF0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0AA3C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3AE48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5D44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24D2F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BF63C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633BF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FFF31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81E292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1C940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68B85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75115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601E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22EA15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AFD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5051A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558B85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2AEF" w:rsidRPr="00F06873" w14:paraId="5C8EB67B" w14:textId="77777777" w:rsidTr="004654AF">
        <w:tc>
          <w:tcPr>
            <w:tcW w:w="959" w:type="dxa"/>
            <w:shd w:val="clear" w:color="auto" w:fill="auto"/>
            <w:vAlign w:val="center"/>
          </w:tcPr>
          <w:p w14:paraId="4F87D5A2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291B8B6F" w14:textId="77777777" w:rsidR="00E82AEF" w:rsidRPr="00E82AEF" w:rsidRDefault="00E82AEF" w:rsidP="001B19D8">
            <w:pPr>
              <w:jc w:val="center"/>
              <w:rPr>
                <w:b/>
                <w:sz w:val="18"/>
                <w:szCs w:val="18"/>
              </w:rPr>
            </w:pPr>
            <w:r w:rsidRPr="00E82AEF">
              <w:rPr>
                <w:b/>
                <w:sz w:val="18"/>
                <w:szCs w:val="18"/>
              </w:rPr>
              <w:t>Отдел научного планирования и НИР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C0E4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2FDD3A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EACC66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544C52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A4CFBC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663F67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3F3A9D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5C6AEB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22A4D3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BE13EE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B36EA6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CC2E9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8242C4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5EC355F7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C5CB1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0CC31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A60B4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A565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9E2084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523F8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5C9E4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031AB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82AEF" w:rsidRPr="00F06873" w14:paraId="4041F2C9" w14:textId="77777777" w:rsidTr="004654AF">
        <w:tc>
          <w:tcPr>
            <w:tcW w:w="959" w:type="dxa"/>
            <w:shd w:val="clear" w:color="auto" w:fill="auto"/>
            <w:vAlign w:val="center"/>
          </w:tcPr>
          <w:p w14:paraId="69FB755B" w14:textId="77777777" w:rsid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0142026 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D21ABE" w14:textId="77777777" w:rsidR="00E82AEF" w:rsidRPr="00E82AEF" w:rsidRDefault="00E82A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58E0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A6F471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FC5F08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D6706D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A3DA1F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F3868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7D4D9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15DA8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6DCDA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78551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662F9E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3DCACB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99941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1D398C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995413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B3CD0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98BE3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64F32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D91DBC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6A22A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982289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E71D696" w14:textId="77777777" w:rsidR="00E82AEF" w:rsidRDefault="00E82A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3D0BEEFF" w14:textId="77777777" w:rsidR="0065289A" w:rsidRDefault="0065289A" w:rsidP="009A1326">
      <w:pPr>
        <w:rPr>
          <w:sz w:val="18"/>
          <w:szCs w:val="18"/>
          <w:lang w:val="en-US"/>
        </w:rPr>
      </w:pPr>
    </w:p>
    <w:p w14:paraId="0DDC8EA5" w14:textId="5160AEA9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E82AEF">
        <w:rPr>
          <w:rStyle w:val="a9"/>
        </w:rPr>
        <w:t>30.07.2026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615919E5" w14:textId="77777777" w:rsidR="004654AF" w:rsidRDefault="004654AF" w:rsidP="009D6532">
      <w:bookmarkStart w:id="7" w:name="_GoBack"/>
      <w:bookmarkEnd w:id="7"/>
    </w:p>
    <w:sectPr w:rsidR="004654AF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C4605" w14:textId="77777777" w:rsidR="00E82AEF" w:rsidRDefault="00E82AEF" w:rsidP="00E82AEF">
      <w:r>
        <w:separator/>
      </w:r>
    </w:p>
  </w:endnote>
  <w:endnote w:type="continuationSeparator" w:id="0">
    <w:p w14:paraId="4A0AD558" w14:textId="77777777" w:rsidR="00E82AEF" w:rsidRDefault="00E82AEF" w:rsidP="00E8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6642" w14:textId="77777777" w:rsidR="00E82AEF" w:rsidRDefault="00E82AEF" w:rsidP="00E82AEF">
      <w:r>
        <w:separator/>
      </w:r>
    </w:p>
  </w:footnote>
  <w:footnote w:type="continuationSeparator" w:id="0">
    <w:p w14:paraId="45FD8982" w14:textId="77777777" w:rsidR="00E82AEF" w:rsidRDefault="00E82AEF" w:rsidP="00E8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4"/>
    <w:docVar w:name="adv_info1" w:val="     "/>
    <w:docVar w:name="adv_info2" w:val="     "/>
    <w:docVar w:name="adv_info3" w:val="     "/>
    <w:docVar w:name="att_org_adr" w:val="123242, Москва, улица Баррикадная, д.8, строение 5А, эт/ком 4/1-4"/>
    <w:docVar w:name="att_org_dop" w:val="Отсутствует"/>
    <w:docVar w:name="att_org_email" w:val="info@mcotexpertiza.ru"/>
    <w:docVar w:name="att_org_name" w:val="Общество с ограниченной ответственностью &quot;Межрегиональный центр охраны труда &quot;Экспертиза&quot;"/>
    <w:docVar w:name="att_org_reg_date" w:val="30.09.2016"/>
    <w:docVar w:name="att_org_reg_num" w:val="381"/>
    <w:docVar w:name="boss_fio" w:val="Алимова Юлия Касимовна"/>
    <w:docVar w:name="ceh_info" w:val="Федеральное государственное бюджетное учреждение «Всероссийский государственный Центр качества и стандартизации лекарственных средств для животных и кормов»"/>
    <w:docVar w:name="close_doc_flag" w:val="0"/>
    <w:docVar w:name="doc_name" w:val="Документ14"/>
    <w:docVar w:name="doc_type" w:val="5"/>
    <w:docVar w:name="fill_date" w:val="30.07.2026"/>
    <w:docVar w:name="org_guid" w:val="C17B8337F03342878830F6832E5CD9AF"/>
    <w:docVar w:name="org_id" w:val="16"/>
    <w:docVar w:name="org_name" w:val="     "/>
    <w:docVar w:name="pers_guids" w:val="0B2FBFC88C2945DEA5FFF055148A4148@002-851-578 27"/>
    <w:docVar w:name="pers_snils" w:val="0B2FBFC88C2945DEA5FFF055148A4148@002-851-578 27"/>
    <w:docVar w:name="podr_id" w:val="org_16"/>
    <w:docVar w:name="pred_dolg" w:val="Заместитель директора"/>
    <w:docVar w:name="pred_fio" w:val="Столяров Дмитрий Николаевич"/>
    <w:docVar w:name="prikaz_sout" w:val="817"/>
    <w:docVar w:name="rbtd_adr" w:val="     "/>
    <w:docVar w:name="rbtd_name" w:val="Федеральное государственное бюджетное учреждение «Всероссийский государственный Центр качества и стандартизации лекарственных средств для животных и кормов»"/>
    <w:docVar w:name="step_test" w:val="6"/>
    <w:docVar w:name="sv_docs" w:val="1"/>
  </w:docVars>
  <w:rsids>
    <w:rsidRoot w:val="00E82AEF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07BFA"/>
    <w:rsid w:val="00D11966"/>
    <w:rsid w:val="00DC0F74"/>
    <w:rsid w:val="00DC1A91"/>
    <w:rsid w:val="00DD6622"/>
    <w:rsid w:val="00E25119"/>
    <w:rsid w:val="00E30B79"/>
    <w:rsid w:val="00E42CE2"/>
    <w:rsid w:val="00E458F1"/>
    <w:rsid w:val="00E82AEF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09E5F5"/>
  <w15:chartTrackingRefBased/>
  <w15:docId w15:val="{4ABBA300-BB24-4CC8-A613-9CC1D7E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82A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2AEF"/>
    <w:rPr>
      <w:sz w:val="24"/>
    </w:rPr>
  </w:style>
  <w:style w:type="paragraph" w:styleId="ad">
    <w:name w:val="footer"/>
    <w:basedOn w:val="a"/>
    <w:link w:val="ae"/>
    <w:rsid w:val="00E82A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2A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Доминика</dc:creator>
  <cp:keywords/>
  <dc:description/>
  <cp:lastModifiedBy>Ревякина Яна Анатольевна</cp:lastModifiedBy>
  <cp:revision>2</cp:revision>
  <dcterms:created xsi:type="dcterms:W3CDTF">2026-08-28T08:22:00Z</dcterms:created>
  <dcterms:modified xsi:type="dcterms:W3CDTF">2026-08-28T08:22:00Z</dcterms:modified>
</cp:coreProperties>
</file>